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7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61"/>
        <w:gridCol w:w="7425"/>
        <w:gridCol w:w="1166"/>
      </w:tblGrid>
      <w:tr w:rsidR="005854DB" w:rsidRPr="0092125E" w14:paraId="44E1754C" w14:textId="77777777" w:rsidTr="004F7FDB">
        <w:trPr>
          <w:trHeight w:val="112"/>
        </w:trPr>
        <w:tc>
          <w:tcPr>
            <w:tcW w:w="10152" w:type="dxa"/>
            <w:gridSpan w:val="3"/>
            <w:vAlign w:val="center"/>
          </w:tcPr>
          <w:bookmarkStart w:id="0" w:name="_Toc800529"/>
          <w:p w14:paraId="7C2F7D28" w14:textId="2737BA77" w:rsidR="005854DB" w:rsidRPr="005854DB" w:rsidRDefault="002A4C29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844295EB52694EC08D86891E51CF4657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01259C">
                  <w:t>Garcia Group Covid-19 Office Protocol</w:t>
                </w:r>
              </w:sdtContent>
            </w:sdt>
          </w:p>
        </w:tc>
      </w:tr>
      <w:tr w:rsidR="005854DB" w:rsidRPr="0092125E" w14:paraId="324EE8F9" w14:textId="77777777" w:rsidTr="004F7FDB">
        <w:trPr>
          <w:trHeight w:val="13"/>
        </w:trPr>
        <w:tc>
          <w:tcPr>
            <w:tcW w:w="1561" w:type="dxa"/>
            <w:shd w:val="clear" w:color="auto" w:fill="auto"/>
          </w:tcPr>
          <w:p w14:paraId="185DB19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425" w:type="dxa"/>
            <w:shd w:val="clear" w:color="auto" w:fill="F0CDA1" w:themeFill="accent1"/>
            <w:vAlign w:val="center"/>
          </w:tcPr>
          <w:p w14:paraId="5D71A9B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164" w:type="dxa"/>
            <w:shd w:val="clear" w:color="auto" w:fill="auto"/>
          </w:tcPr>
          <w:p w14:paraId="6C87D6F8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4476C590" w14:textId="77777777" w:rsidTr="004F7FDB">
        <w:trPr>
          <w:trHeight w:val="129"/>
        </w:trPr>
        <w:tc>
          <w:tcPr>
            <w:tcW w:w="10152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C55EF41B494C423AB0887373645AB07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184C5C1F" w14:textId="467DF098" w:rsidR="005854DB" w:rsidRPr="005854DB" w:rsidRDefault="003A024D" w:rsidP="005854DB">
                <w:pPr>
                  <w:pStyle w:val="Subtitle"/>
                </w:pPr>
                <w:r>
                  <w:t>Office Hours 8am to 5pm Mon - Fri</w:t>
                </w:r>
              </w:p>
            </w:sdtContent>
          </w:sdt>
        </w:tc>
      </w:tr>
    </w:tbl>
    <w:bookmarkEnd w:id="0"/>
    <w:p w14:paraId="1B85F6E9" w14:textId="56109A94" w:rsidR="00BD0C60" w:rsidRDefault="0001259C" w:rsidP="005854DB">
      <w:pPr>
        <w:pStyle w:val="Heading1"/>
      </w:pPr>
      <w:r>
        <w:t>In Office protocol</w:t>
      </w:r>
    </w:p>
    <w:tbl>
      <w:tblPr>
        <w:tblW w:w="1027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9"/>
        <w:gridCol w:w="459"/>
        <w:gridCol w:w="9354"/>
      </w:tblGrid>
      <w:tr w:rsidR="0001259C" w14:paraId="457C3922" w14:textId="77777777" w:rsidTr="009568BA">
        <w:trPr>
          <w:trHeight w:val="256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7D5E1B10" w14:textId="77777777" w:rsidR="0001259C" w:rsidRPr="00A67285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813" w:type="dxa"/>
            <w:gridSpan w:val="2"/>
          </w:tcPr>
          <w:p w14:paraId="1E412D86" w14:textId="42515413" w:rsidR="0001259C" w:rsidRDefault="0001259C" w:rsidP="0001259C">
            <w:pPr>
              <w:pStyle w:val="ListNumber"/>
            </w:pPr>
            <w:r>
              <w:t>Refer to office traffic flow chart</w:t>
            </w:r>
          </w:p>
        </w:tc>
      </w:tr>
      <w:tr w:rsidR="0001259C" w14:paraId="7EDD6243" w14:textId="77777777" w:rsidTr="009568BA">
        <w:trPr>
          <w:trHeight w:val="383"/>
        </w:trPr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49A8A3D2" w14:textId="77777777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813" w:type="dxa"/>
            <w:gridSpan w:val="2"/>
          </w:tcPr>
          <w:p w14:paraId="65A17A4A" w14:textId="627204B2" w:rsidR="0001259C" w:rsidRDefault="0001259C" w:rsidP="0001259C">
            <w:pPr>
              <w:pStyle w:val="ListNumber"/>
            </w:pPr>
            <w:r>
              <w:t>Offset Schedules</w:t>
            </w:r>
          </w:p>
        </w:tc>
      </w:tr>
      <w:tr w:rsidR="0001259C" w14:paraId="1938CEF9" w14:textId="77777777" w:rsidTr="009568BA">
        <w:trPr>
          <w:trHeight w:val="370"/>
        </w:trPr>
        <w:tc>
          <w:tcPr>
            <w:tcW w:w="459" w:type="dxa"/>
          </w:tcPr>
          <w:p w14:paraId="0E0FAE70" w14:textId="77777777" w:rsidR="0001259C" w:rsidRDefault="0001259C" w:rsidP="0001259C">
            <w:pPr>
              <w:pStyle w:val="Checkbox"/>
            </w:pPr>
          </w:p>
        </w:tc>
        <w:sdt>
          <w:sdtPr>
            <w:id w:val="-164704325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0AA3A92D" w14:textId="068177D9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53" w:type="dxa"/>
          </w:tcPr>
          <w:p w14:paraId="439DD673" w14:textId="44883FDE" w:rsidR="0001259C" w:rsidRPr="00685B4E" w:rsidRDefault="0001259C" w:rsidP="0001259C">
            <w:pPr>
              <w:pStyle w:val="ListNumber2"/>
            </w:pPr>
            <w:r>
              <w:t xml:space="preserve">M-F </w:t>
            </w:r>
            <w:r w:rsidR="004F7FDB">
              <w:t>8</w:t>
            </w:r>
            <w:r>
              <w:t>-</w:t>
            </w:r>
            <w:r w:rsidR="00287113">
              <w:t xml:space="preserve"> </w:t>
            </w:r>
            <w:r w:rsidR="004F7FDB">
              <w:t>5</w:t>
            </w:r>
            <w:r>
              <w:t xml:space="preserve">pm: </w:t>
            </w:r>
            <w:r w:rsidR="00287113">
              <w:t>Office Team</w:t>
            </w:r>
            <w:r>
              <w:t xml:space="preserve"> (in individual offices)</w:t>
            </w:r>
            <w:r w:rsidR="004F7FDB">
              <w:t xml:space="preserve"> BG 8am – 2pm VC 10am-5pm</w:t>
            </w:r>
          </w:p>
        </w:tc>
      </w:tr>
      <w:tr w:rsidR="0001259C" w14:paraId="0CA97BD1" w14:textId="77777777" w:rsidTr="009568BA">
        <w:trPr>
          <w:trHeight w:val="376"/>
        </w:trPr>
        <w:tc>
          <w:tcPr>
            <w:tcW w:w="459" w:type="dxa"/>
          </w:tcPr>
          <w:p w14:paraId="3368EE17" w14:textId="77777777" w:rsidR="0001259C" w:rsidRDefault="0001259C" w:rsidP="0001259C">
            <w:pPr>
              <w:pStyle w:val="Checkbox"/>
            </w:pPr>
          </w:p>
        </w:tc>
        <w:sdt>
          <w:sdtPr>
            <w:id w:val="91420173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5B82B4B5" w14:textId="05956257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53" w:type="dxa"/>
          </w:tcPr>
          <w:p w14:paraId="405B611D" w14:textId="7DD3FC1C" w:rsidR="0001259C" w:rsidRPr="00685B4E" w:rsidRDefault="0001259C" w:rsidP="0001259C">
            <w:pPr>
              <w:pStyle w:val="ListNumber2"/>
            </w:pPr>
            <w:r>
              <w:t xml:space="preserve">M-F </w:t>
            </w:r>
            <w:r w:rsidR="00287113">
              <w:t>8am – 11am:</w:t>
            </w:r>
            <w:r>
              <w:t xml:space="preserve"> </w:t>
            </w:r>
            <w:r w:rsidR="004F7FDB">
              <w:t>Roses</w:t>
            </w:r>
            <w:r w:rsidR="00287113">
              <w:t xml:space="preserve"> Team</w:t>
            </w:r>
            <w:r>
              <w:t xml:space="preserve"> (at desk)</w:t>
            </w:r>
          </w:p>
        </w:tc>
      </w:tr>
      <w:tr w:rsidR="0001259C" w14:paraId="0AC38354" w14:textId="77777777" w:rsidTr="009568BA">
        <w:trPr>
          <w:trHeight w:val="232"/>
        </w:trPr>
        <w:tc>
          <w:tcPr>
            <w:tcW w:w="459" w:type="dxa"/>
          </w:tcPr>
          <w:p w14:paraId="5CFFB214" w14:textId="77777777" w:rsidR="0001259C" w:rsidRDefault="0001259C" w:rsidP="0001259C">
            <w:pPr>
              <w:pStyle w:val="Checkbox"/>
            </w:pPr>
          </w:p>
        </w:tc>
        <w:sdt>
          <w:sdtPr>
            <w:id w:val="5511202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585F8919" w14:textId="1C20999C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53" w:type="dxa"/>
          </w:tcPr>
          <w:p w14:paraId="641B6A22" w14:textId="70BFD8DA" w:rsidR="00287113" w:rsidRPr="00685B4E" w:rsidRDefault="0001259C" w:rsidP="00287113">
            <w:pPr>
              <w:pStyle w:val="ListNumber2"/>
            </w:pPr>
            <w:r>
              <w:t>M-F 1</w:t>
            </w:r>
            <w:r w:rsidR="00287113">
              <w:t xml:space="preserve">1am – 2pm: </w:t>
            </w:r>
            <w:r w:rsidR="004F7FDB">
              <w:t>Cascades</w:t>
            </w:r>
            <w:r w:rsidR="00287113">
              <w:t xml:space="preserve"> Team</w:t>
            </w:r>
            <w:r>
              <w:t xml:space="preserve"> (</w:t>
            </w:r>
            <w:r w:rsidR="00287113">
              <w:t>at desk)</w:t>
            </w:r>
          </w:p>
        </w:tc>
      </w:tr>
      <w:tr w:rsidR="00287113" w14:paraId="1564A0ED" w14:textId="77777777" w:rsidTr="009568BA">
        <w:trPr>
          <w:trHeight w:val="232"/>
        </w:trPr>
        <w:tc>
          <w:tcPr>
            <w:tcW w:w="459" w:type="dxa"/>
          </w:tcPr>
          <w:p w14:paraId="02559DAA" w14:textId="77777777" w:rsidR="00287113" w:rsidRDefault="00287113" w:rsidP="004745D9">
            <w:pPr>
              <w:pStyle w:val="Checkbox"/>
            </w:pPr>
          </w:p>
        </w:tc>
        <w:sdt>
          <w:sdtPr>
            <w:id w:val="-16721007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298E338A" w14:textId="77777777" w:rsidR="00287113" w:rsidRDefault="00287113" w:rsidP="004745D9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53" w:type="dxa"/>
          </w:tcPr>
          <w:p w14:paraId="4F5BF220" w14:textId="79E49E39" w:rsidR="00287113" w:rsidRPr="00685B4E" w:rsidRDefault="00287113" w:rsidP="00287113">
            <w:pPr>
              <w:pStyle w:val="ListNumber2"/>
            </w:pPr>
            <w:r>
              <w:t>M-F  2pm  - 5:00pm: Bridges Team (at desk)</w:t>
            </w:r>
          </w:p>
        </w:tc>
      </w:tr>
      <w:tr w:rsidR="00287113" w14:paraId="39539222" w14:textId="77777777" w:rsidTr="009568BA">
        <w:trPr>
          <w:trHeight w:val="232"/>
        </w:trPr>
        <w:tc>
          <w:tcPr>
            <w:tcW w:w="459" w:type="dxa"/>
          </w:tcPr>
          <w:p w14:paraId="2B1C42F3" w14:textId="77777777" w:rsidR="00287113" w:rsidRDefault="00287113" w:rsidP="004745D9">
            <w:pPr>
              <w:pStyle w:val="Checkbox"/>
            </w:pPr>
          </w:p>
        </w:tc>
        <w:sdt>
          <w:sdtPr>
            <w:id w:val="-172521038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76411ECB" w14:textId="77777777" w:rsidR="00287113" w:rsidRDefault="00287113" w:rsidP="004745D9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53" w:type="dxa"/>
          </w:tcPr>
          <w:p w14:paraId="3B474CA1" w14:textId="09A719B8" w:rsidR="00287113" w:rsidRPr="00685B4E" w:rsidRDefault="00287113" w:rsidP="004745D9">
            <w:pPr>
              <w:pStyle w:val="ListNumber2"/>
            </w:pPr>
            <w:r>
              <w:t xml:space="preserve">M-F 10 am </w:t>
            </w:r>
            <w:r w:rsidR="004F7FDB">
              <w:t>– 4:30pm</w:t>
            </w:r>
            <w:r>
              <w:t>: Management Team (access as needed)</w:t>
            </w:r>
            <w:r w:rsidR="004F7FDB">
              <w:t xml:space="preserve"> RG T/F DR MWTh</w:t>
            </w:r>
          </w:p>
        </w:tc>
      </w:tr>
      <w:tr w:rsidR="0001259C" w14:paraId="695F1184" w14:textId="77777777" w:rsidTr="009568BA">
        <w:trPr>
          <w:trHeight w:val="655"/>
        </w:trPr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0991F35A" w14:textId="77777777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813" w:type="dxa"/>
            <w:gridSpan w:val="2"/>
          </w:tcPr>
          <w:p w14:paraId="3F318243" w14:textId="4F739ECE" w:rsidR="0001259C" w:rsidRPr="00685B4E" w:rsidRDefault="0001259C" w:rsidP="0001259C">
            <w:pPr>
              <w:pStyle w:val="ListNumber"/>
            </w:pPr>
            <w:r>
              <w:t>Hand sanitizer must be used upon entering and leaving office and prior to and after using any common equipment (printer, cabinet</w:t>
            </w:r>
            <w:r w:rsidR="00287113">
              <w:t>s</w:t>
            </w:r>
            <w:r>
              <w:t>, etc)</w:t>
            </w:r>
          </w:p>
        </w:tc>
      </w:tr>
      <w:tr w:rsidR="0001259C" w14:paraId="0F25D03C" w14:textId="77777777" w:rsidTr="009568BA">
        <w:trPr>
          <w:trHeight w:val="655"/>
        </w:trPr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7F2FD23C" w14:textId="77777777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813" w:type="dxa"/>
            <w:gridSpan w:val="2"/>
          </w:tcPr>
          <w:p w14:paraId="68A14D77" w14:textId="4E373F3A" w:rsidR="0001259C" w:rsidRPr="00685B4E" w:rsidRDefault="0001259C" w:rsidP="0001259C">
            <w:pPr>
              <w:pStyle w:val="ListNumber"/>
            </w:pPr>
            <w:r>
              <w:t xml:space="preserve">Masks must be worn while exiting/entering office, in all common spaces and during any </w:t>
            </w:r>
            <w:r w:rsidR="00D52AB9">
              <w:t>person to person interaction</w:t>
            </w:r>
          </w:p>
        </w:tc>
      </w:tr>
      <w:tr w:rsidR="0001259C" w14:paraId="53D580A2" w14:textId="77777777" w:rsidTr="009568BA">
        <w:trPr>
          <w:trHeight w:val="649"/>
        </w:trPr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38B246E5" w14:textId="77777777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813" w:type="dxa"/>
            <w:gridSpan w:val="2"/>
          </w:tcPr>
          <w:p w14:paraId="2A568267" w14:textId="34D9ADC6" w:rsidR="0001259C" w:rsidRPr="00685B4E" w:rsidRDefault="00D52AB9" w:rsidP="0001259C">
            <w:pPr>
              <w:pStyle w:val="ListNumber"/>
            </w:pPr>
            <w:r>
              <w:t xml:space="preserve">No visitors permitted into office at this time. No employees exhibiting any signs of illness are permitted into office at this time. </w:t>
            </w:r>
          </w:p>
        </w:tc>
      </w:tr>
      <w:tr w:rsidR="0001259C" w14:paraId="1BDB64CB" w14:textId="77777777" w:rsidTr="009568BA">
        <w:trPr>
          <w:trHeight w:val="655"/>
        </w:trPr>
        <w:sdt>
          <w:sdt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9" w:type="dxa"/>
              </w:tcPr>
              <w:p w14:paraId="40B4B12D" w14:textId="77777777" w:rsidR="0001259C" w:rsidRDefault="0001259C" w:rsidP="0001259C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813" w:type="dxa"/>
            <w:gridSpan w:val="2"/>
          </w:tcPr>
          <w:p w14:paraId="6EFDDB85" w14:textId="75D73C19" w:rsidR="0001259C" w:rsidRPr="00685B4E" w:rsidRDefault="00D52AB9" w:rsidP="0001259C">
            <w:pPr>
              <w:pStyle w:val="ListNumber"/>
            </w:pPr>
            <w:r>
              <w:t>Each team member will receipt a Covid-19 safety kit which will include 2 reusable masks, hand sanitizer and safety instruction card</w:t>
            </w:r>
          </w:p>
        </w:tc>
      </w:tr>
    </w:tbl>
    <w:p w14:paraId="594EAB40" w14:textId="491EA638" w:rsidR="00685B4E" w:rsidRPr="00685B4E" w:rsidRDefault="00D52AB9" w:rsidP="00685B4E">
      <w:pPr>
        <w:pStyle w:val="Heading1"/>
      </w:pPr>
      <w:r>
        <w:t>Out of office protocol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1FF16D61" w14:textId="77777777" w:rsidTr="0046010B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A0C9E2D" w14:textId="77777777" w:rsidR="00A67285" w:rsidRDefault="00A67285" w:rsidP="0046010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11CFBB8" w14:textId="327C355F" w:rsidR="00A67285" w:rsidRDefault="00D52AB9" w:rsidP="0046010B">
            <w:pPr>
              <w:pStyle w:val="ListNumber"/>
              <w:numPr>
                <w:ilvl w:val="0"/>
                <w:numId w:val="39"/>
              </w:numPr>
            </w:pPr>
            <w:r>
              <w:t>All clients/tenants shall be required to wear a mask and use hand sanitizer</w:t>
            </w:r>
          </w:p>
        </w:tc>
      </w:tr>
      <w:tr w:rsidR="00A67285" w14:paraId="468960B5" w14:textId="77777777" w:rsidTr="0046010B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BFDEA2C" w14:textId="77777777" w:rsidR="00A67285" w:rsidRDefault="00A67285" w:rsidP="0046010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70D5BD9" w14:textId="2F6FC472" w:rsidR="00A67285" w:rsidRDefault="00D52AB9" w:rsidP="0046010B">
            <w:pPr>
              <w:pStyle w:val="ListNumber"/>
            </w:pPr>
            <w:r>
              <w:t>All team members must wear masks while performing any Garcia Group related business out in public</w:t>
            </w:r>
          </w:p>
        </w:tc>
      </w:tr>
      <w:tr w:rsidR="00A67285" w14:paraId="4EBC8CE1" w14:textId="77777777" w:rsidTr="0046010B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F4FE788" w14:textId="77777777" w:rsidR="00A67285" w:rsidRDefault="00A67285" w:rsidP="0046010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577215D6" w14:textId="4172AB88" w:rsidR="00A67285" w:rsidRPr="00685B4E" w:rsidRDefault="00D52AB9" w:rsidP="0046010B">
            <w:pPr>
              <w:pStyle w:val="ListNumber"/>
            </w:pPr>
            <w:r>
              <w:t>All team members must have their safety kit with them so they can refer to safety card and use hand sanitizer as prescribed</w:t>
            </w:r>
          </w:p>
        </w:tc>
      </w:tr>
      <w:tr w:rsidR="00A67285" w14:paraId="15B0A353" w14:textId="77777777" w:rsidTr="0046010B">
        <w:sdt>
          <w:sdt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2758149" w14:textId="77777777" w:rsidR="00A67285" w:rsidRDefault="00A67285" w:rsidP="0046010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60ED966C" w14:textId="67836BF9" w:rsidR="00A67285" w:rsidRPr="00685B4E" w:rsidRDefault="00D52AB9" w:rsidP="0046010B">
            <w:pPr>
              <w:pStyle w:val="ListNumber"/>
            </w:pPr>
            <w:r>
              <w:t>No meetings or showings shall be conducted if any participant is exhibiting any symptoms of illness</w:t>
            </w:r>
          </w:p>
        </w:tc>
      </w:tr>
      <w:tr w:rsidR="00A67285" w14:paraId="4031D36A" w14:textId="77777777" w:rsidTr="0046010B">
        <w:sdt>
          <w:sdtPr>
            <w:id w:val="-15952408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47664D2" w14:textId="77777777" w:rsidR="00A67285" w:rsidRDefault="00A67285" w:rsidP="0046010B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3D069293" w14:textId="4F75E1B7" w:rsidR="00A67285" w:rsidRPr="00685B4E" w:rsidRDefault="00D52AB9" w:rsidP="0046010B">
            <w:pPr>
              <w:pStyle w:val="ListNumber"/>
            </w:pPr>
            <w:r>
              <w:t xml:space="preserve">Team members are encouraged to use masks and hand sanitizer for personal use while out in public. </w:t>
            </w:r>
          </w:p>
        </w:tc>
      </w:tr>
    </w:tbl>
    <w:p w14:paraId="2C123731" w14:textId="2030C9EA" w:rsidR="00685B4E" w:rsidRPr="005854DB" w:rsidRDefault="0046010B" w:rsidP="00D52AB9">
      <w:r>
        <w:br w:type="textWrapping" w:clear="all"/>
      </w:r>
    </w:p>
    <w:sectPr w:rsidR="00685B4E" w:rsidRPr="005854DB" w:rsidSect="004F7FDB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57730" w14:textId="77777777" w:rsidR="002A4C29" w:rsidRDefault="002A4C29" w:rsidP="005A20E2">
      <w:pPr>
        <w:spacing w:after="0"/>
      </w:pPr>
      <w:r>
        <w:separator/>
      </w:r>
    </w:p>
    <w:p w14:paraId="078A3665" w14:textId="77777777" w:rsidR="002A4C29" w:rsidRDefault="002A4C29"/>
    <w:p w14:paraId="5C557EE1" w14:textId="77777777" w:rsidR="002A4C29" w:rsidRDefault="002A4C29" w:rsidP="009B4773"/>
    <w:p w14:paraId="56F174CC" w14:textId="77777777" w:rsidR="002A4C29" w:rsidRDefault="002A4C29" w:rsidP="00513832"/>
  </w:endnote>
  <w:endnote w:type="continuationSeparator" w:id="0">
    <w:p w14:paraId="01ABE571" w14:textId="77777777" w:rsidR="002A4C29" w:rsidRDefault="002A4C29" w:rsidP="005A20E2">
      <w:pPr>
        <w:spacing w:after="0"/>
      </w:pPr>
      <w:r>
        <w:continuationSeparator/>
      </w:r>
    </w:p>
    <w:p w14:paraId="3A8DC092" w14:textId="77777777" w:rsidR="002A4C29" w:rsidRDefault="002A4C29"/>
    <w:p w14:paraId="6B21746F" w14:textId="77777777" w:rsidR="002A4C29" w:rsidRDefault="002A4C29" w:rsidP="009B4773"/>
    <w:p w14:paraId="7D7CBD88" w14:textId="77777777" w:rsidR="002A4C29" w:rsidRDefault="002A4C29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A8400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8248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8B3AA" w14:textId="77777777" w:rsidR="002A4C29" w:rsidRDefault="002A4C29" w:rsidP="005A20E2">
      <w:pPr>
        <w:spacing w:after="0"/>
      </w:pPr>
      <w:r>
        <w:separator/>
      </w:r>
    </w:p>
    <w:p w14:paraId="24D13FC6" w14:textId="77777777" w:rsidR="002A4C29" w:rsidRDefault="002A4C29"/>
    <w:p w14:paraId="0A885F8E" w14:textId="77777777" w:rsidR="002A4C29" w:rsidRDefault="002A4C29" w:rsidP="009B4773"/>
    <w:p w14:paraId="2CC68F26" w14:textId="77777777" w:rsidR="002A4C29" w:rsidRDefault="002A4C29" w:rsidP="00513832"/>
  </w:footnote>
  <w:footnote w:type="continuationSeparator" w:id="0">
    <w:p w14:paraId="1D65A683" w14:textId="77777777" w:rsidR="002A4C29" w:rsidRDefault="002A4C29" w:rsidP="005A20E2">
      <w:pPr>
        <w:spacing w:after="0"/>
      </w:pPr>
      <w:r>
        <w:continuationSeparator/>
      </w:r>
    </w:p>
    <w:p w14:paraId="5FB1A024" w14:textId="77777777" w:rsidR="002A4C29" w:rsidRDefault="002A4C29"/>
    <w:p w14:paraId="3C5979E4" w14:textId="77777777" w:rsidR="002A4C29" w:rsidRDefault="002A4C29" w:rsidP="009B4773"/>
    <w:p w14:paraId="4FA6007C" w14:textId="77777777" w:rsidR="002A4C29" w:rsidRDefault="002A4C29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639A4" w14:textId="3573818B" w:rsidR="003639D2" w:rsidRPr="003639D2" w:rsidRDefault="002A4C29" w:rsidP="003639D2">
    <w:pPr>
      <w:pStyle w:val="Header1"/>
    </w:pPr>
    <w:sdt>
      <w:sdtPr>
        <w:alias w:val="Title"/>
        <w:tag w:val=""/>
        <w:id w:val="-611985797"/>
        <w:placeholder>
          <w:docPart w:val="A1A90C603CAF4C09B0DF24D55584CB1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01259C">
          <w:t>Garcia Group Covid-19 Office Protocol</w:t>
        </w:r>
      </w:sdtContent>
    </w:sdt>
  </w:p>
  <w:p w14:paraId="655E0B0A" w14:textId="22DB6AED" w:rsidR="005854DB" w:rsidRPr="005854DB" w:rsidRDefault="002A4C29" w:rsidP="003D6AFD">
    <w:pPr>
      <w:pStyle w:val="Header"/>
    </w:pPr>
    <w:sdt>
      <w:sdtPr>
        <w:alias w:val="Subtitle"/>
        <w:tag w:val=""/>
        <w:id w:val="-2023313307"/>
        <w:placeholder>
          <w:docPart w:val="0C1B56453C0E4856A293BA77F34A9240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3A024D">
          <w:t>Office Hours 8am to 5pm Mon - Fri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7B7C7697" wp14:editId="70DE7FC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6ADAAE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7C76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5A6ADAAE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0F9ED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22D9F2E8" wp14:editId="18DF409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5900" cy="181737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5900" cy="1817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59C"/>
    <w:rsid w:val="0000092E"/>
    <w:rsid w:val="0001259C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542E1"/>
    <w:rsid w:val="002642A8"/>
    <w:rsid w:val="00287113"/>
    <w:rsid w:val="002955AB"/>
    <w:rsid w:val="002A137B"/>
    <w:rsid w:val="002A4C29"/>
    <w:rsid w:val="0031130D"/>
    <w:rsid w:val="00314A6F"/>
    <w:rsid w:val="00334394"/>
    <w:rsid w:val="00347AF5"/>
    <w:rsid w:val="00360F98"/>
    <w:rsid w:val="00362478"/>
    <w:rsid w:val="003639D2"/>
    <w:rsid w:val="00374421"/>
    <w:rsid w:val="003815A3"/>
    <w:rsid w:val="00396BA9"/>
    <w:rsid w:val="003A024D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6010B"/>
    <w:rsid w:val="00493EC0"/>
    <w:rsid w:val="00495909"/>
    <w:rsid w:val="004B5251"/>
    <w:rsid w:val="004C0453"/>
    <w:rsid w:val="004C432D"/>
    <w:rsid w:val="004C7B3E"/>
    <w:rsid w:val="004F7FDB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568BA"/>
    <w:rsid w:val="0096296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0E4D"/>
    <w:rsid w:val="00CF1267"/>
    <w:rsid w:val="00D13200"/>
    <w:rsid w:val="00D26769"/>
    <w:rsid w:val="00D27AF8"/>
    <w:rsid w:val="00D52AB9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DFE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ReddyPC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44295EB52694EC08D86891E51CF4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0EF8F-6343-46C5-B833-D9459BBD0F60}"/>
      </w:docPartPr>
      <w:docPartBody>
        <w:p w:rsidR="00E432E6" w:rsidRDefault="006150C5">
          <w:pPr>
            <w:pStyle w:val="844295EB52694EC08D86891E51CF4657"/>
          </w:pPr>
          <w:r w:rsidRPr="003639D2">
            <w:t>OFFICE-BASED AGENCY</w:t>
          </w:r>
        </w:p>
      </w:docPartBody>
    </w:docPart>
    <w:docPart>
      <w:docPartPr>
        <w:name w:val="C55EF41B494C423AB0887373645AB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A04EC-8912-45CC-8F33-43824E74E2C9}"/>
      </w:docPartPr>
      <w:docPartBody>
        <w:p w:rsidR="00E432E6" w:rsidRDefault="006150C5">
          <w:pPr>
            <w:pStyle w:val="C55EF41B494C423AB0887373645AB07A"/>
          </w:pPr>
          <w:r w:rsidRPr="003639D2">
            <w:t>Startup Checklist</w:t>
          </w:r>
        </w:p>
      </w:docPartBody>
    </w:docPart>
    <w:docPart>
      <w:docPartPr>
        <w:name w:val="A1A90C603CAF4C09B0DF24D55584C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DD0EB-917B-497A-BB74-CE2F66E72762}"/>
      </w:docPartPr>
      <w:docPartBody>
        <w:p w:rsidR="00E432E6" w:rsidRDefault="006150C5">
          <w:pPr>
            <w:pStyle w:val="A1A90C603CAF4C09B0DF24D55584CB13"/>
          </w:pPr>
          <w:r w:rsidRPr="00207A17">
            <w:t>Let the local or regional press know you are opening and when.</w:t>
          </w:r>
        </w:p>
      </w:docPartBody>
    </w:docPart>
    <w:docPart>
      <w:docPartPr>
        <w:name w:val="0C1B56453C0E4856A293BA77F34A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A7592-8625-41FC-A7DB-4244F050269B}"/>
      </w:docPartPr>
      <w:docPartBody>
        <w:p w:rsidR="00E432E6" w:rsidRDefault="003B664C" w:rsidP="003B664C">
          <w:pPr>
            <w:pStyle w:val="0C1B56453C0E4856A293BA77F34A9240"/>
          </w:pPr>
          <w:r w:rsidRPr="00685B4E">
            <w:t>How do we do it?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64C"/>
    <w:rsid w:val="00181C7F"/>
    <w:rsid w:val="003B664C"/>
    <w:rsid w:val="006150C5"/>
    <w:rsid w:val="00E432E6"/>
    <w:rsid w:val="00F06691"/>
    <w:rsid w:val="00FE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4295EB52694EC08D86891E51CF4657">
    <w:name w:val="844295EB52694EC08D86891E51CF4657"/>
  </w:style>
  <w:style w:type="paragraph" w:customStyle="1" w:styleId="C55EF41B494C423AB0887373645AB07A">
    <w:name w:val="C55EF41B494C423AB0887373645AB07A"/>
  </w:style>
  <w:style w:type="paragraph" w:customStyle="1" w:styleId="C16A64ED0CAC484782B2B49649C448A5">
    <w:name w:val="C16A64ED0CAC484782B2B49649C448A5"/>
  </w:style>
  <w:style w:type="paragraph" w:customStyle="1" w:styleId="46350E052E334BC485C8D852195830F8">
    <w:name w:val="46350E052E334BC485C8D852195830F8"/>
  </w:style>
  <w:style w:type="paragraph" w:customStyle="1" w:styleId="AB3DD5A4EC4F4BB494A3197A2E8CC113">
    <w:name w:val="AB3DD5A4EC4F4BB494A3197A2E8CC113"/>
  </w:style>
  <w:style w:type="paragraph" w:customStyle="1" w:styleId="24E5234B03824ED2BF7333D5ACF91E22">
    <w:name w:val="24E5234B03824ED2BF7333D5ACF91E22"/>
  </w:style>
  <w:style w:type="paragraph" w:customStyle="1" w:styleId="7DDE6F40130F4604AA366A625E621E10">
    <w:name w:val="7DDE6F40130F4604AA366A625E621E10"/>
  </w:style>
  <w:style w:type="paragraph" w:customStyle="1" w:styleId="ABFDB4EDF0824DCEA94B6103F7DCEB3D">
    <w:name w:val="ABFDB4EDF0824DCEA94B6103F7DCEB3D"/>
  </w:style>
  <w:style w:type="paragraph" w:customStyle="1" w:styleId="E96F18A02D864F9D8F8FA5B70589D7D8">
    <w:name w:val="E96F18A02D864F9D8F8FA5B70589D7D8"/>
  </w:style>
  <w:style w:type="paragraph" w:customStyle="1" w:styleId="E60A7897F5D74CA0A0C9E3B47CF0D77A">
    <w:name w:val="E60A7897F5D74CA0A0C9E3B47CF0D77A"/>
  </w:style>
  <w:style w:type="paragraph" w:customStyle="1" w:styleId="75438D412476478BB019F8DAF5700281">
    <w:name w:val="75438D412476478BB019F8DAF5700281"/>
  </w:style>
  <w:style w:type="paragraph" w:customStyle="1" w:styleId="145B340651574C3AB3EC2B5AF4E6FC09">
    <w:name w:val="145B340651574C3AB3EC2B5AF4E6FC09"/>
  </w:style>
  <w:style w:type="paragraph" w:customStyle="1" w:styleId="3B0113C741974906914161690977753C">
    <w:name w:val="3B0113C741974906914161690977753C"/>
  </w:style>
  <w:style w:type="paragraph" w:customStyle="1" w:styleId="DCA21DED0D2442519703E8C691A4EBDF">
    <w:name w:val="DCA21DED0D2442519703E8C691A4EBDF"/>
  </w:style>
  <w:style w:type="paragraph" w:customStyle="1" w:styleId="242D246BAB2E47E5BAAF7DF9C1DD4821">
    <w:name w:val="242D246BAB2E47E5BAAF7DF9C1DD4821"/>
  </w:style>
  <w:style w:type="paragraph" w:customStyle="1" w:styleId="100222890C0249C48C1BCB9FE732A459">
    <w:name w:val="100222890C0249C48C1BCB9FE732A459"/>
  </w:style>
  <w:style w:type="paragraph" w:customStyle="1" w:styleId="2E17A19CD0AA419493F7386FB77EF54F">
    <w:name w:val="2E17A19CD0AA419493F7386FB77EF54F"/>
  </w:style>
  <w:style w:type="paragraph" w:customStyle="1" w:styleId="5AF16BCD31FB46A2BDD9BD3A96F24CB7">
    <w:name w:val="5AF16BCD31FB46A2BDD9BD3A96F24CB7"/>
  </w:style>
  <w:style w:type="paragraph" w:customStyle="1" w:styleId="B1F9A371484E4A90908EB6F4B71D409A">
    <w:name w:val="B1F9A371484E4A90908EB6F4B71D409A"/>
  </w:style>
  <w:style w:type="paragraph" w:customStyle="1" w:styleId="56A147543493483891245BD0CD752D32">
    <w:name w:val="56A147543493483891245BD0CD752D32"/>
  </w:style>
  <w:style w:type="paragraph" w:customStyle="1" w:styleId="B007C4FDF1214CBDBE023362DB6698A8">
    <w:name w:val="B007C4FDF1214CBDBE023362DB6698A8"/>
  </w:style>
  <w:style w:type="paragraph" w:customStyle="1" w:styleId="D5AB6797435646F8AAA7437E2836FA84">
    <w:name w:val="D5AB6797435646F8AAA7437E2836FA84"/>
  </w:style>
  <w:style w:type="paragraph" w:customStyle="1" w:styleId="E9F1222477C044319BD4812DE732EABB">
    <w:name w:val="E9F1222477C044319BD4812DE732EABB"/>
  </w:style>
  <w:style w:type="paragraph" w:customStyle="1" w:styleId="378792348AA9451C8FDC4EE503599FA1">
    <w:name w:val="378792348AA9451C8FDC4EE503599FA1"/>
  </w:style>
  <w:style w:type="paragraph" w:customStyle="1" w:styleId="7F806301C1B647719F8C34BAF9600DB5">
    <w:name w:val="7F806301C1B647719F8C34BAF9600DB5"/>
  </w:style>
  <w:style w:type="paragraph" w:customStyle="1" w:styleId="73311E0F15BB4867A9C6F4E855C50BDB">
    <w:name w:val="73311E0F15BB4867A9C6F4E855C50BDB"/>
  </w:style>
  <w:style w:type="paragraph" w:customStyle="1" w:styleId="155F667578A449C786C579886A2B266A">
    <w:name w:val="155F667578A449C786C579886A2B266A"/>
  </w:style>
  <w:style w:type="paragraph" w:customStyle="1" w:styleId="A7FEF87FD0574706AB7EF286E30C4857">
    <w:name w:val="A7FEF87FD0574706AB7EF286E30C4857"/>
  </w:style>
  <w:style w:type="paragraph" w:customStyle="1" w:styleId="9D8E45469862465D9B11A859FE49E0DD">
    <w:name w:val="9D8E45469862465D9B11A859FE49E0DD"/>
  </w:style>
  <w:style w:type="paragraph" w:customStyle="1" w:styleId="BF0CC23A798E4D518F41ACD397ADB326">
    <w:name w:val="BF0CC23A798E4D518F41ACD397ADB326"/>
  </w:style>
  <w:style w:type="paragraph" w:customStyle="1" w:styleId="C5A04F25049D4990B9BB2BE6095261C5">
    <w:name w:val="C5A04F25049D4990B9BB2BE6095261C5"/>
  </w:style>
  <w:style w:type="paragraph" w:customStyle="1" w:styleId="4B32AE0FC44147A692638BB09D5ED3AE">
    <w:name w:val="4B32AE0FC44147A692638BB09D5ED3AE"/>
  </w:style>
  <w:style w:type="paragraph" w:customStyle="1" w:styleId="B8114723F1BA4710BE84D2A6F01E834E">
    <w:name w:val="B8114723F1BA4710BE84D2A6F01E834E"/>
  </w:style>
  <w:style w:type="paragraph" w:customStyle="1" w:styleId="52B65783B27142169930FCCCEB665D91">
    <w:name w:val="52B65783B27142169930FCCCEB665D91"/>
  </w:style>
  <w:style w:type="paragraph" w:customStyle="1" w:styleId="554FC2A57B894E62B2B23A313B448F12">
    <w:name w:val="554FC2A57B894E62B2B23A313B448F12"/>
  </w:style>
  <w:style w:type="paragraph" w:customStyle="1" w:styleId="2629838E3C0D41EEB2819CBAB5CF3309">
    <w:name w:val="2629838E3C0D41EEB2819CBAB5CF3309"/>
  </w:style>
  <w:style w:type="paragraph" w:customStyle="1" w:styleId="3DDD12A2928C4725A8C163A67A27A394">
    <w:name w:val="3DDD12A2928C4725A8C163A67A27A394"/>
  </w:style>
  <w:style w:type="paragraph" w:customStyle="1" w:styleId="CC759220F79349B1985ED39925E512D3">
    <w:name w:val="CC759220F79349B1985ED39925E512D3"/>
  </w:style>
  <w:style w:type="paragraph" w:customStyle="1" w:styleId="FDB1F96E86644013B5C5C47EF83DB198">
    <w:name w:val="FDB1F96E86644013B5C5C47EF83DB198"/>
  </w:style>
  <w:style w:type="paragraph" w:customStyle="1" w:styleId="FA16F3759BE946858144A9E626B730AF">
    <w:name w:val="FA16F3759BE946858144A9E626B730AF"/>
  </w:style>
  <w:style w:type="paragraph" w:customStyle="1" w:styleId="CB7697EA98E949EBB932B00FD5BAEBF4">
    <w:name w:val="CB7697EA98E949EBB932B00FD5BAEBF4"/>
  </w:style>
  <w:style w:type="paragraph" w:customStyle="1" w:styleId="D9A7A2F408C444B7B05CE078FBF81DBA">
    <w:name w:val="D9A7A2F408C444B7B05CE078FBF81DBA"/>
  </w:style>
  <w:style w:type="paragraph" w:customStyle="1" w:styleId="0EF46B975CFF4FD38B28DD99EFD8B24A">
    <w:name w:val="0EF46B975CFF4FD38B28DD99EFD8B24A"/>
  </w:style>
  <w:style w:type="paragraph" w:customStyle="1" w:styleId="0C9D0E33B54E436E8054351400DDA91B">
    <w:name w:val="0C9D0E33B54E436E8054351400DDA91B"/>
  </w:style>
  <w:style w:type="paragraph" w:customStyle="1" w:styleId="01A7F1D5C1684B26BF31967780F01BCD">
    <w:name w:val="01A7F1D5C1684B26BF31967780F01BCD"/>
  </w:style>
  <w:style w:type="paragraph" w:customStyle="1" w:styleId="A52E1A28CCF14795B23646D33040FA78">
    <w:name w:val="A52E1A28CCF14795B23646D33040FA78"/>
  </w:style>
  <w:style w:type="paragraph" w:customStyle="1" w:styleId="4020FCCDE31B4235879B05D6C1BC8953">
    <w:name w:val="4020FCCDE31B4235879B05D6C1BC8953"/>
  </w:style>
  <w:style w:type="paragraph" w:customStyle="1" w:styleId="1A87516C68E44B5E80F2A0224AE41D85">
    <w:name w:val="1A87516C68E44B5E80F2A0224AE41D85"/>
  </w:style>
  <w:style w:type="paragraph" w:customStyle="1" w:styleId="1C01EED9281C4AAF9618783442F87395">
    <w:name w:val="1C01EED9281C4AAF9618783442F87395"/>
  </w:style>
  <w:style w:type="paragraph" w:customStyle="1" w:styleId="B1C46D171EA74423ABAC5BCC657FA228">
    <w:name w:val="B1C46D171EA74423ABAC5BCC657FA228"/>
  </w:style>
  <w:style w:type="paragraph" w:customStyle="1" w:styleId="C676F6AC7F0840BB8F42C60AAEB83B00">
    <w:name w:val="C676F6AC7F0840BB8F42C60AAEB83B00"/>
  </w:style>
  <w:style w:type="paragraph" w:customStyle="1" w:styleId="7AA83845B81E49D1A86F1F25A203FDE8">
    <w:name w:val="7AA83845B81E49D1A86F1F25A203FDE8"/>
  </w:style>
  <w:style w:type="paragraph" w:customStyle="1" w:styleId="B535C037AE144B1FB5170B5C9F6BEBAF">
    <w:name w:val="B535C037AE144B1FB5170B5C9F6BEBAF"/>
  </w:style>
  <w:style w:type="paragraph" w:customStyle="1" w:styleId="45E24D60E3A64A6085AF5E7A89836FD9">
    <w:name w:val="45E24D60E3A64A6085AF5E7A89836FD9"/>
  </w:style>
  <w:style w:type="paragraph" w:customStyle="1" w:styleId="88353845564F4869A8640CE333BF2A28">
    <w:name w:val="88353845564F4869A8640CE333BF2A28"/>
  </w:style>
  <w:style w:type="paragraph" w:customStyle="1" w:styleId="0E86E5E647744833A886CC5165C26662">
    <w:name w:val="0E86E5E647744833A886CC5165C26662"/>
  </w:style>
  <w:style w:type="paragraph" w:customStyle="1" w:styleId="F6E6FD7C05164E64B8EE8CEE5C846270">
    <w:name w:val="F6E6FD7C05164E64B8EE8CEE5C846270"/>
  </w:style>
  <w:style w:type="paragraph" w:customStyle="1" w:styleId="2FCE7ABC09754B09B0AECFFE3E6D57FC">
    <w:name w:val="2FCE7ABC09754B09B0AECFFE3E6D57FC"/>
  </w:style>
  <w:style w:type="paragraph" w:customStyle="1" w:styleId="D295B13D540D40938928DB04B80D7EEA">
    <w:name w:val="D295B13D540D40938928DB04B80D7EEA"/>
  </w:style>
  <w:style w:type="paragraph" w:customStyle="1" w:styleId="D24EEBB7BC8C4917A919AA5F648E594D">
    <w:name w:val="D24EEBB7BC8C4917A919AA5F648E594D"/>
  </w:style>
  <w:style w:type="paragraph" w:customStyle="1" w:styleId="2B8614692072488A8253CAAEB66FB990">
    <w:name w:val="2B8614692072488A8253CAAEB66FB990"/>
  </w:style>
  <w:style w:type="paragraph" w:customStyle="1" w:styleId="C65E0D59BFE04E748938F3881ECD807A">
    <w:name w:val="C65E0D59BFE04E748938F3881ECD807A"/>
  </w:style>
  <w:style w:type="paragraph" w:customStyle="1" w:styleId="8DCA823236BB488192407A6091247F96">
    <w:name w:val="8DCA823236BB488192407A6091247F96"/>
  </w:style>
  <w:style w:type="paragraph" w:customStyle="1" w:styleId="3624723A01484D9E8CE67C07738B7612">
    <w:name w:val="3624723A01484D9E8CE67C07738B7612"/>
  </w:style>
  <w:style w:type="paragraph" w:customStyle="1" w:styleId="DB9C1D7A28F34766ABBFB97EF0893D97">
    <w:name w:val="DB9C1D7A28F34766ABBFB97EF0893D97"/>
  </w:style>
  <w:style w:type="paragraph" w:customStyle="1" w:styleId="824A5601518A409793C9B05A19AA20F4">
    <w:name w:val="824A5601518A409793C9B05A19AA20F4"/>
  </w:style>
  <w:style w:type="paragraph" w:customStyle="1" w:styleId="D71DB4F10D4E4081AEE2C9BEDA18A345">
    <w:name w:val="D71DB4F10D4E4081AEE2C9BEDA18A345"/>
  </w:style>
  <w:style w:type="paragraph" w:customStyle="1" w:styleId="B8EAB60C26C04F5295BC658D27FD99CC">
    <w:name w:val="B8EAB60C26C04F5295BC658D27FD99CC"/>
  </w:style>
  <w:style w:type="paragraph" w:customStyle="1" w:styleId="7EECDD436A52485C8917CD49896149A2">
    <w:name w:val="7EECDD436A52485C8917CD49896149A2"/>
  </w:style>
  <w:style w:type="paragraph" w:customStyle="1" w:styleId="9277C3C6FA844D81BF8F8028CB5865D3">
    <w:name w:val="9277C3C6FA844D81BF8F8028CB5865D3"/>
  </w:style>
  <w:style w:type="paragraph" w:customStyle="1" w:styleId="D4BE4DDE95A34F69B495B25F8335D571">
    <w:name w:val="D4BE4DDE95A34F69B495B25F8335D571"/>
  </w:style>
  <w:style w:type="paragraph" w:customStyle="1" w:styleId="0DC9BBBE10BE4094A462880804B31CC8">
    <w:name w:val="0DC9BBBE10BE4094A462880804B31CC8"/>
  </w:style>
  <w:style w:type="paragraph" w:customStyle="1" w:styleId="D40A3EFFA31645389EB945CB04265452">
    <w:name w:val="D40A3EFFA31645389EB945CB04265452"/>
  </w:style>
  <w:style w:type="paragraph" w:customStyle="1" w:styleId="E8C1C72EE3F4440BB7A99A685AB92875">
    <w:name w:val="E8C1C72EE3F4440BB7A99A685AB92875"/>
  </w:style>
  <w:style w:type="paragraph" w:customStyle="1" w:styleId="42278691B7BE4D61822AD78E76626669">
    <w:name w:val="42278691B7BE4D61822AD78E76626669"/>
  </w:style>
  <w:style w:type="paragraph" w:customStyle="1" w:styleId="CE29D7CFDB83483FB78FFF23D61DAFE2">
    <w:name w:val="CE29D7CFDB83483FB78FFF23D61DAFE2"/>
  </w:style>
  <w:style w:type="paragraph" w:customStyle="1" w:styleId="79F9E7C447FB4270B5A679A343E51485">
    <w:name w:val="79F9E7C447FB4270B5A679A343E51485"/>
  </w:style>
  <w:style w:type="paragraph" w:customStyle="1" w:styleId="CE458EA4033C4B278889F9EBE357A884">
    <w:name w:val="CE458EA4033C4B278889F9EBE357A884"/>
  </w:style>
  <w:style w:type="paragraph" w:customStyle="1" w:styleId="A3C95A10E3C243309C76FA92938B3D15">
    <w:name w:val="A3C95A10E3C243309C76FA92938B3D15"/>
  </w:style>
  <w:style w:type="paragraph" w:customStyle="1" w:styleId="7B3F25A0079F45D2867C8511E2CD6568">
    <w:name w:val="7B3F25A0079F45D2867C8511E2CD6568"/>
  </w:style>
  <w:style w:type="paragraph" w:customStyle="1" w:styleId="5ED7EBC5E7C34E45841B31BCC3E1CCBA">
    <w:name w:val="5ED7EBC5E7C34E45841B31BCC3E1CCBA"/>
  </w:style>
  <w:style w:type="paragraph" w:customStyle="1" w:styleId="672C54F9CDBC4DB1BC9B28097B51E47E">
    <w:name w:val="672C54F9CDBC4DB1BC9B28097B51E47E"/>
  </w:style>
  <w:style w:type="paragraph" w:customStyle="1" w:styleId="43D5719738FE4E45AF1E986D1E93E075">
    <w:name w:val="43D5719738FE4E45AF1E986D1E93E075"/>
  </w:style>
  <w:style w:type="paragraph" w:customStyle="1" w:styleId="ED12F8CAE5EB431BA6850A61871F2633">
    <w:name w:val="ED12F8CAE5EB431BA6850A61871F2633"/>
  </w:style>
  <w:style w:type="paragraph" w:customStyle="1" w:styleId="9729EE9FD93E47F09CAB8D2A4D1BB003">
    <w:name w:val="9729EE9FD93E47F09CAB8D2A4D1BB003"/>
  </w:style>
  <w:style w:type="paragraph" w:customStyle="1" w:styleId="403E4B590B574F8C951654B21229F89C">
    <w:name w:val="403E4B590B574F8C951654B21229F89C"/>
  </w:style>
  <w:style w:type="paragraph" w:customStyle="1" w:styleId="299484C6FDAC446BA7FADF03820CCB7C">
    <w:name w:val="299484C6FDAC446BA7FADF03820CCB7C"/>
  </w:style>
  <w:style w:type="paragraph" w:customStyle="1" w:styleId="63F6C7B6FA714DD9ADC4DBBC2EA34FDD">
    <w:name w:val="63F6C7B6FA714DD9ADC4DBBC2EA34FDD"/>
  </w:style>
  <w:style w:type="paragraph" w:customStyle="1" w:styleId="B76F082E67F945C6A9FACD52D53B7C12">
    <w:name w:val="B76F082E67F945C6A9FACD52D53B7C12"/>
  </w:style>
  <w:style w:type="paragraph" w:customStyle="1" w:styleId="EFDA2B3DF0044C25A5370A416DE27C14">
    <w:name w:val="EFDA2B3DF0044C25A5370A416DE27C14"/>
  </w:style>
  <w:style w:type="paragraph" w:customStyle="1" w:styleId="A1A90C603CAF4C09B0DF24D55584CB13">
    <w:name w:val="A1A90C603CAF4C09B0DF24D55584CB13"/>
  </w:style>
  <w:style w:type="paragraph" w:customStyle="1" w:styleId="1D391CD360ED43BDBA6D5016EAA0FB2F">
    <w:name w:val="1D391CD360ED43BDBA6D5016EAA0FB2F"/>
  </w:style>
  <w:style w:type="paragraph" w:customStyle="1" w:styleId="818264F008834AD4B448AEC76882B01E">
    <w:name w:val="818264F008834AD4B448AEC76882B01E"/>
  </w:style>
  <w:style w:type="paragraph" w:customStyle="1" w:styleId="E3CC041C9B7D49AFABF83F7147B2FEFE">
    <w:name w:val="E3CC041C9B7D49AFABF83F7147B2FEFE"/>
  </w:style>
  <w:style w:type="paragraph" w:customStyle="1" w:styleId="299748668EBA40E68FD1AA1F74FD2F40">
    <w:name w:val="299748668EBA40E68FD1AA1F74FD2F40"/>
  </w:style>
  <w:style w:type="paragraph" w:customStyle="1" w:styleId="6A056E6348D74C53BF3B78525F1C49E5">
    <w:name w:val="6A056E6348D74C53BF3B78525F1C49E5"/>
  </w:style>
  <w:style w:type="paragraph" w:customStyle="1" w:styleId="94415CE2F3E8423780FD544B7D444D50">
    <w:name w:val="94415CE2F3E8423780FD544B7D444D50"/>
  </w:style>
  <w:style w:type="paragraph" w:customStyle="1" w:styleId="185049B8F0A340A5AA254AD8031842B3">
    <w:name w:val="185049B8F0A340A5AA254AD8031842B3"/>
  </w:style>
  <w:style w:type="paragraph" w:customStyle="1" w:styleId="77C969AAB21A4E72BC8430A5C2F443BA">
    <w:name w:val="77C969AAB21A4E72BC8430A5C2F443BA"/>
    <w:rsid w:val="003B664C"/>
  </w:style>
  <w:style w:type="paragraph" w:customStyle="1" w:styleId="0C1B56453C0E4856A293BA77F34A9240">
    <w:name w:val="0C1B56453C0E4856A293BA77F34A9240"/>
    <w:rsid w:val="003B664C"/>
  </w:style>
  <w:style w:type="paragraph" w:customStyle="1" w:styleId="8154974B8DFA4315AE9F6C70F2DEE1B4">
    <w:name w:val="8154974B8DFA4315AE9F6C70F2DEE1B4"/>
    <w:rsid w:val="003B664C"/>
  </w:style>
  <w:style w:type="paragraph" w:customStyle="1" w:styleId="B7BAE51A7641479F903E8E6D5216A5E2">
    <w:name w:val="B7BAE51A7641479F903E8E6D5216A5E2"/>
    <w:rsid w:val="003B664C"/>
  </w:style>
  <w:style w:type="paragraph" w:customStyle="1" w:styleId="AA44F316102E4B5690A33015CBA758C9">
    <w:name w:val="AA44F316102E4B5690A33015CBA758C9"/>
    <w:rsid w:val="003B664C"/>
  </w:style>
  <w:style w:type="paragraph" w:customStyle="1" w:styleId="DDBC9CFD11944B9A969BEC9699144949">
    <w:name w:val="DDBC9CFD11944B9A969BEC9699144949"/>
    <w:rsid w:val="003B664C"/>
  </w:style>
  <w:style w:type="paragraph" w:customStyle="1" w:styleId="F0B41D6DF585429FAEED5932178B2D45">
    <w:name w:val="F0B41D6DF585429FAEED5932178B2D45"/>
    <w:rsid w:val="003B664C"/>
  </w:style>
  <w:style w:type="paragraph" w:customStyle="1" w:styleId="0F905FE98B354D078BA99E484F677B28">
    <w:name w:val="0F905FE98B354D078BA99E484F677B28"/>
    <w:rsid w:val="003B664C"/>
  </w:style>
  <w:style w:type="paragraph" w:customStyle="1" w:styleId="CEBBA25D74534654A0173CF5225198F2">
    <w:name w:val="CEBBA25D74534654A0173CF5225198F2"/>
    <w:rsid w:val="003B664C"/>
  </w:style>
  <w:style w:type="paragraph" w:customStyle="1" w:styleId="7658E3AA7D834367925FBC03AA5D738B">
    <w:name w:val="7658E3AA7D834367925FBC03AA5D738B"/>
    <w:rsid w:val="003B664C"/>
  </w:style>
  <w:style w:type="paragraph" w:customStyle="1" w:styleId="06DA4EC0F3E94D4391015D1EC1E18373">
    <w:name w:val="06DA4EC0F3E94D4391015D1EC1E18373"/>
    <w:rsid w:val="003B664C"/>
  </w:style>
  <w:style w:type="paragraph" w:customStyle="1" w:styleId="314631430746446AB05E0D4F435C7204">
    <w:name w:val="314631430746446AB05E0D4F435C7204"/>
    <w:rsid w:val="003B664C"/>
  </w:style>
  <w:style w:type="paragraph" w:customStyle="1" w:styleId="49FCFA4C7B064D23BF8634BEB54D8AE7">
    <w:name w:val="49FCFA4C7B064D23BF8634BEB54D8AE7"/>
    <w:rsid w:val="003B664C"/>
  </w:style>
  <w:style w:type="paragraph" w:customStyle="1" w:styleId="DEDEAC4464524AC38829926E902AA6E3">
    <w:name w:val="DEDEAC4464524AC38829926E902AA6E3"/>
    <w:rsid w:val="003B664C"/>
  </w:style>
  <w:style w:type="paragraph" w:customStyle="1" w:styleId="66C1790FAC4F4808BEB92A60B94401AB">
    <w:name w:val="66C1790FAC4F4808BEB92A60B94401AB"/>
    <w:rsid w:val="003B664C"/>
  </w:style>
  <w:style w:type="paragraph" w:customStyle="1" w:styleId="725458EDD47649E7B69AF314455F7AC0">
    <w:name w:val="725458EDD47649E7B69AF314455F7AC0"/>
    <w:rsid w:val="003B664C"/>
  </w:style>
  <w:style w:type="paragraph" w:customStyle="1" w:styleId="2761272192EC4F619C7E797065A51E9C">
    <w:name w:val="2761272192EC4F619C7E797065A51E9C"/>
    <w:rsid w:val="003B664C"/>
  </w:style>
  <w:style w:type="paragraph" w:customStyle="1" w:styleId="0F1CC0C00CEC4A9B82635DC9B34450E4">
    <w:name w:val="0F1CC0C00CEC4A9B82635DC9B34450E4"/>
    <w:rsid w:val="003B66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B16F8D-D49A-4898-97F1-2CF4AC94F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Garcia Group Covid-19 Office Protocol</dc:title>
  <dc:subject/>
  <dc:creator/>
  <cp:keywords/>
  <dc:description/>
  <cp:lastModifiedBy/>
  <cp:revision>1</cp:revision>
  <dcterms:created xsi:type="dcterms:W3CDTF">2020-05-12T16:37:00Z</dcterms:created>
  <dcterms:modified xsi:type="dcterms:W3CDTF">2020-06-04T23:00:00Z</dcterms:modified>
  <cp:contentStatus>Office Hours 8am to 5pm Mon - Fri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